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3883D" w14:textId="77777777" w:rsidR="005966A5" w:rsidRPr="005966A5" w:rsidRDefault="005966A5" w:rsidP="005966A5">
      <w:pPr>
        <w:jc w:val="center"/>
        <w:outlineLvl w:val="0"/>
        <w:rPr>
          <w:b/>
          <w:sz w:val="32"/>
          <w:szCs w:val="32"/>
        </w:rPr>
      </w:pPr>
    </w:p>
    <w:p w14:paraId="318F4BF1" w14:textId="7A436A6A" w:rsidR="005966A5" w:rsidRDefault="00756E6A" w:rsidP="00756E6A">
      <w:pPr>
        <w:outlineLvl w:val="0"/>
        <w:rPr>
          <w:b/>
          <w:sz w:val="92"/>
          <w:szCs w:val="92"/>
        </w:rPr>
      </w:pPr>
      <w:r>
        <w:rPr>
          <w:b/>
          <w:noProof/>
          <w:sz w:val="92"/>
          <w:szCs w:val="9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6696F" wp14:editId="5DD8007F">
                <wp:simplePos x="0" y="0"/>
                <wp:positionH relativeFrom="column">
                  <wp:posOffset>4685665</wp:posOffset>
                </wp:positionH>
                <wp:positionV relativeFrom="paragraph">
                  <wp:posOffset>295910</wp:posOffset>
                </wp:positionV>
                <wp:extent cx="1438275" cy="400050"/>
                <wp:effectExtent l="0" t="0" r="9525" b="0"/>
                <wp:wrapNone/>
                <wp:docPr id="93592646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7CCA0" w14:textId="3DA3083E" w:rsidR="00756E6A" w:rsidRDefault="00756E6A">
                            <w:r>
                              <w:t xml:space="preserve">Bohlingen, </w:t>
                            </w:r>
                            <w:r w:rsidR="00493CDE">
                              <w:t>18.02.25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56696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68.95pt;margin-top:23.3pt;width:113.25pt;height:31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" fillcolor="white [3201]" stroked="f" strokeweight=".5pt">
                <v:textbox>
                  <w:txbxContent>
                    <w:p w14:paraId="3627CCA0" w14:textId="3DA3083E" w:rsidR="00756E6A" w:rsidRDefault="00756E6A">
                      <w:r>
                        <w:t xml:space="preserve">Bohlingen, </w:t>
                      </w:r>
                      <w:r w:rsidR="00493CDE">
                        <w:t>18.02.25</w:t>
                      </w:r>
                    </w:p>
                  </w:txbxContent>
                </v:textbox>
              </v:shape>
            </w:pict>
          </mc:Fallback>
        </mc:AlternateContent>
      </w:r>
      <w:r w:rsidR="005966A5" w:rsidRPr="003511F8">
        <w:rPr>
          <w:b/>
          <w:sz w:val="92"/>
          <w:szCs w:val="92"/>
        </w:rPr>
        <w:t>Einladung</w:t>
      </w:r>
    </w:p>
    <w:p w14:paraId="0B0EBA12" w14:textId="3143C265" w:rsidR="005966A5" w:rsidRPr="005966A5" w:rsidRDefault="006618C9" w:rsidP="005966A5">
      <w:pPr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14:paraId="6BB599B7" w14:textId="77777777" w:rsidR="005966A5" w:rsidRPr="005966A5" w:rsidRDefault="005966A5" w:rsidP="00756E6A">
      <w:pPr>
        <w:rPr>
          <w:sz w:val="32"/>
          <w:szCs w:val="32"/>
        </w:rPr>
      </w:pPr>
      <w:r w:rsidRPr="005966A5">
        <w:rPr>
          <w:sz w:val="32"/>
          <w:szCs w:val="32"/>
        </w:rPr>
        <w:t xml:space="preserve">Die Vorstandschaft des Kleinkaliber-Schützenvereins Bohlingen e. V.  </w:t>
      </w:r>
    </w:p>
    <w:p w14:paraId="666B2EC9" w14:textId="30D6F35F" w:rsidR="005966A5" w:rsidRDefault="005966A5" w:rsidP="00756E6A">
      <w:pPr>
        <w:rPr>
          <w:sz w:val="26"/>
        </w:rPr>
      </w:pPr>
      <w:r w:rsidRPr="005966A5">
        <w:rPr>
          <w:sz w:val="32"/>
          <w:szCs w:val="32"/>
        </w:rPr>
        <w:t xml:space="preserve">lädt ein zur </w:t>
      </w:r>
      <w:r w:rsidRPr="00756E6A">
        <w:rPr>
          <w:b/>
          <w:bCs/>
          <w:sz w:val="32"/>
          <w:szCs w:val="32"/>
        </w:rPr>
        <w:t>Jahreshauptversammlung</w:t>
      </w:r>
      <w:r w:rsidRPr="005966A5">
        <w:rPr>
          <w:sz w:val="32"/>
          <w:szCs w:val="32"/>
        </w:rPr>
        <w:t xml:space="preserve"> am</w:t>
      </w:r>
    </w:p>
    <w:p w14:paraId="38EED0CD" w14:textId="77777777" w:rsidR="005966A5" w:rsidRDefault="005966A5" w:rsidP="005966A5">
      <w:pPr>
        <w:jc w:val="center"/>
        <w:rPr>
          <w:sz w:val="20"/>
        </w:rPr>
      </w:pPr>
    </w:p>
    <w:p w14:paraId="3CCD2502" w14:textId="4761C77B" w:rsidR="005966A5" w:rsidRPr="00DB78CC" w:rsidRDefault="005966A5" w:rsidP="00756E6A">
      <w:pPr>
        <w:rPr>
          <w:b/>
          <w:sz w:val="38"/>
          <w:szCs w:val="38"/>
        </w:rPr>
      </w:pPr>
      <w:r w:rsidRPr="00DB78CC">
        <w:rPr>
          <w:b/>
          <w:sz w:val="38"/>
          <w:szCs w:val="38"/>
        </w:rPr>
        <w:t xml:space="preserve">Samstag, den </w:t>
      </w:r>
      <w:r>
        <w:rPr>
          <w:b/>
          <w:sz w:val="38"/>
          <w:szCs w:val="38"/>
        </w:rPr>
        <w:t>1</w:t>
      </w:r>
      <w:r w:rsidR="00493CDE">
        <w:rPr>
          <w:b/>
          <w:sz w:val="38"/>
          <w:szCs w:val="38"/>
        </w:rPr>
        <w:t>5</w:t>
      </w:r>
      <w:r>
        <w:rPr>
          <w:b/>
          <w:sz w:val="38"/>
          <w:szCs w:val="38"/>
        </w:rPr>
        <w:t>. März 202</w:t>
      </w:r>
      <w:r w:rsidR="00493CDE">
        <w:rPr>
          <w:b/>
          <w:sz w:val="38"/>
          <w:szCs w:val="38"/>
        </w:rPr>
        <w:t>5</w:t>
      </w:r>
      <w:r w:rsidRPr="00DB78CC">
        <w:rPr>
          <w:b/>
          <w:sz w:val="38"/>
          <w:szCs w:val="38"/>
        </w:rPr>
        <w:t xml:space="preserve">, um </w:t>
      </w:r>
      <w:r w:rsidR="006618C9">
        <w:rPr>
          <w:b/>
          <w:sz w:val="38"/>
          <w:szCs w:val="38"/>
        </w:rPr>
        <w:t>20</w:t>
      </w:r>
      <w:r w:rsidRPr="00DB78CC">
        <w:rPr>
          <w:b/>
          <w:sz w:val="38"/>
          <w:szCs w:val="38"/>
        </w:rPr>
        <w:t>.00 Uhr</w:t>
      </w:r>
    </w:p>
    <w:p w14:paraId="2511A415" w14:textId="5504B071" w:rsidR="005966A5" w:rsidRDefault="005966A5" w:rsidP="00756E6A">
      <w:pPr>
        <w:rPr>
          <w:b/>
          <w:sz w:val="38"/>
          <w:szCs w:val="38"/>
        </w:rPr>
      </w:pPr>
      <w:r w:rsidRPr="00DB78CC">
        <w:rPr>
          <w:b/>
          <w:sz w:val="38"/>
          <w:szCs w:val="38"/>
        </w:rPr>
        <w:t>im Schützenhaus</w:t>
      </w:r>
      <w:r>
        <w:rPr>
          <w:b/>
          <w:sz w:val="38"/>
          <w:szCs w:val="38"/>
        </w:rPr>
        <w:t xml:space="preserve"> in Bohlingen</w:t>
      </w:r>
    </w:p>
    <w:p w14:paraId="2C81FFD3" w14:textId="77777777" w:rsidR="002A7004" w:rsidRPr="00DB78CC" w:rsidRDefault="002A7004" w:rsidP="005966A5">
      <w:pPr>
        <w:jc w:val="center"/>
        <w:rPr>
          <w:b/>
          <w:sz w:val="38"/>
          <w:szCs w:val="38"/>
        </w:rPr>
      </w:pPr>
    </w:p>
    <w:p w14:paraId="47A8AE76" w14:textId="77777777" w:rsidR="005966A5" w:rsidRPr="00ED2234" w:rsidRDefault="005966A5" w:rsidP="005966A5">
      <w:pPr>
        <w:spacing w:after="120"/>
        <w:outlineLvl w:val="0"/>
        <w:rPr>
          <w:b/>
          <w:sz w:val="28"/>
          <w:szCs w:val="28"/>
          <w:u w:val="single"/>
        </w:rPr>
      </w:pPr>
      <w:r w:rsidRPr="00ED2234">
        <w:rPr>
          <w:b/>
          <w:sz w:val="28"/>
          <w:szCs w:val="28"/>
          <w:u w:val="single"/>
        </w:rPr>
        <w:t>Tagesordnung:</w:t>
      </w:r>
    </w:p>
    <w:p w14:paraId="2D39CB4C" w14:textId="77777777" w:rsidR="005966A5" w:rsidRDefault="005966A5" w:rsidP="005966A5">
      <w:pPr>
        <w:numPr>
          <w:ilvl w:val="0"/>
          <w:numId w:val="1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Begrüßung</w:t>
      </w:r>
    </w:p>
    <w:p w14:paraId="1D38E1B4" w14:textId="0118B015" w:rsidR="005966A5" w:rsidRDefault="006618C9" w:rsidP="005966A5">
      <w:pPr>
        <w:numPr>
          <w:ilvl w:val="0"/>
          <w:numId w:val="2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Totenehrung</w:t>
      </w:r>
    </w:p>
    <w:p w14:paraId="2E53D32A" w14:textId="1A02C844" w:rsidR="00466EB5" w:rsidRDefault="00466EB5" w:rsidP="005966A5">
      <w:pPr>
        <w:numPr>
          <w:ilvl w:val="0"/>
          <w:numId w:val="4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Bericht des Schriftführers</w:t>
      </w:r>
    </w:p>
    <w:p w14:paraId="2A8EFF34" w14:textId="131BD8AB" w:rsidR="005966A5" w:rsidRPr="006618C9" w:rsidRDefault="005966A5" w:rsidP="005966A5">
      <w:pPr>
        <w:numPr>
          <w:ilvl w:val="0"/>
          <w:numId w:val="4"/>
        </w:numPr>
        <w:spacing w:after="0" w:line="240" w:lineRule="auto"/>
        <w:ind w:left="567" w:hanging="567"/>
        <w:rPr>
          <w:sz w:val="26"/>
        </w:rPr>
      </w:pPr>
      <w:r w:rsidRPr="006618C9">
        <w:rPr>
          <w:sz w:val="26"/>
        </w:rPr>
        <w:t>Bericht</w:t>
      </w:r>
      <w:r w:rsidR="006618C9">
        <w:rPr>
          <w:sz w:val="26"/>
        </w:rPr>
        <w:t>e</w:t>
      </w:r>
      <w:r w:rsidRPr="006618C9">
        <w:rPr>
          <w:sz w:val="26"/>
        </w:rPr>
        <w:t xml:space="preserve"> der </w:t>
      </w:r>
      <w:r w:rsidR="006618C9" w:rsidRPr="006618C9">
        <w:rPr>
          <w:sz w:val="26"/>
        </w:rPr>
        <w:t>Sportr</w:t>
      </w:r>
      <w:r w:rsidRPr="006618C9">
        <w:rPr>
          <w:sz w:val="26"/>
        </w:rPr>
        <w:t>eferenten</w:t>
      </w:r>
    </w:p>
    <w:p w14:paraId="4AE12975" w14:textId="3716A76C" w:rsidR="005966A5" w:rsidRDefault="006618C9" w:rsidP="005966A5">
      <w:pPr>
        <w:numPr>
          <w:ilvl w:val="0"/>
          <w:numId w:val="5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Kassenbericht</w:t>
      </w:r>
    </w:p>
    <w:p w14:paraId="54290F8D" w14:textId="63D0EF06" w:rsidR="006618C9" w:rsidRDefault="006618C9" w:rsidP="005966A5">
      <w:pPr>
        <w:numPr>
          <w:ilvl w:val="0"/>
          <w:numId w:val="5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Bericht der Kassenprüfer</w:t>
      </w:r>
    </w:p>
    <w:p w14:paraId="2009AEF8" w14:textId="62D209E0" w:rsidR="006618C9" w:rsidRDefault="006618C9" w:rsidP="005966A5">
      <w:pPr>
        <w:numPr>
          <w:ilvl w:val="0"/>
          <w:numId w:val="5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Geschäftsbericht des 1. Vorstandes</w:t>
      </w:r>
    </w:p>
    <w:p w14:paraId="3B0056DB" w14:textId="77777777" w:rsidR="005966A5" w:rsidRDefault="005966A5" w:rsidP="005966A5">
      <w:pPr>
        <w:numPr>
          <w:ilvl w:val="0"/>
          <w:numId w:val="6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Entlastung der Vorstandschaft</w:t>
      </w:r>
    </w:p>
    <w:p w14:paraId="4D283A4B" w14:textId="0D2E989F" w:rsidR="005966A5" w:rsidRDefault="005966A5" w:rsidP="005966A5">
      <w:pPr>
        <w:numPr>
          <w:ilvl w:val="0"/>
          <w:numId w:val="6"/>
        </w:numPr>
        <w:spacing w:after="0" w:line="240" w:lineRule="auto"/>
        <w:ind w:left="567" w:hanging="567"/>
        <w:rPr>
          <w:sz w:val="26"/>
        </w:rPr>
      </w:pPr>
      <w:r>
        <w:rPr>
          <w:sz w:val="26"/>
        </w:rPr>
        <w:t>Ehrungen</w:t>
      </w:r>
      <w:r w:rsidR="00493CDE">
        <w:rPr>
          <w:sz w:val="26"/>
        </w:rPr>
        <w:tab/>
      </w:r>
    </w:p>
    <w:p w14:paraId="4D9749B4" w14:textId="6DA61B0F" w:rsidR="005966A5" w:rsidRPr="006618C9" w:rsidRDefault="005966A5" w:rsidP="005966A5">
      <w:pPr>
        <w:numPr>
          <w:ilvl w:val="0"/>
          <w:numId w:val="8"/>
        </w:numPr>
        <w:spacing w:after="0" w:line="240" w:lineRule="auto"/>
        <w:ind w:left="567" w:hanging="567"/>
        <w:rPr>
          <w:sz w:val="20"/>
          <w:szCs w:val="20"/>
        </w:rPr>
      </w:pPr>
      <w:r w:rsidRPr="006618C9">
        <w:rPr>
          <w:sz w:val="26"/>
        </w:rPr>
        <w:t>Verschiedenes</w:t>
      </w:r>
    </w:p>
    <w:p w14:paraId="2EFADFD1" w14:textId="77777777" w:rsidR="006618C9" w:rsidRDefault="006618C9" w:rsidP="006618C9">
      <w:pPr>
        <w:spacing w:after="0" w:line="240" w:lineRule="auto"/>
        <w:ind w:left="567"/>
        <w:rPr>
          <w:sz w:val="26"/>
        </w:rPr>
      </w:pPr>
    </w:p>
    <w:p w14:paraId="01E0B624" w14:textId="77777777" w:rsidR="006618C9" w:rsidRPr="006618C9" w:rsidRDefault="006618C9" w:rsidP="006618C9">
      <w:pPr>
        <w:spacing w:after="0" w:line="240" w:lineRule="auto"/>
        <w:ind w:left="567"/>
        <w:rPr>
          <w:sz w:val="20"/>
          <w:szCs w:val="20"/>
        </w:rPr>
      </w:pPr>
    </w:p>
    <w:p w14:paraId="53BA2C22" w14:textId="2EB2135B" w:rsidR="000E52CB" w:rsidRDefault="005966A5" w:rsidP="000E52CB">
      <w:pPr>
        <w:outlineLvl w:val="0"/>
        <w:rPr>
          <w:sz w:val="26"/>
        </w:rPr>
      </w:pPr>
      <w:r>
        <w:rPr>
          <w:sz w:val="26"/>
        </w:rPr>
        <w:t xml:space="preserve">Wir würden uns </w:t>
      </w:r>
      <w:r w:rsidR="000E52CB">
        <w:rPr>
          <w:sz w:val="26"/>
        </w:rPr>
        <w:t>freuen, wenn viele von Euch kommen und wir somit einen gemütlichen Abend zusammen haben können.</w:t>
      </w:r>
    </w:p>
    <w:p w14:paraId="4552CE82" w14:textId="77777777" w:rsidR="005966A5" w:rsidRDefault="005966A5" w:rsidP="005966A5">
      <w:pPr>
        <w:rPr>
          <w:sz w:val="26"/>
        </w:rPr>
      </w:pPr>
      <w:r>
        <w:rPr>
          <w:sz w:val="26"/>
        </w:rPr>
        <w:t xml:space="preserve">Mit freundlichem Schützengruß </w:t>
      </w:r>
    </w:p>
    <w:p w14:paraId="3D8D1E7C" w14:textId="77777777" w:rsidR="002A7004" w:rsidRDefault="005966A5" w:rsidP="002A7004">
      <w:pPr>
        <w:outlineLvl w:val="0"/>
        <w:rPr>
          <w:sz w:val="26"/>
        </w:rPr>
      </w:pPr>
      <w:r>
        <w:rPr>
          <w:sz w:val="26"/>
        </w:rPr>
        <w:t>Petra Michelmann</w:t>
      </w:r>
      <w:r w:rsidR="002A7004">
        <w:rPr>
          <w:sz w:val="26"/>
        </w:rPr>
        <w:t xml:space="preserve"> </w:t>
      </w:r>
    </w:p>
    <w:p w14:paraId="60C4EB72" w14:textId="278F3FBE" w:rsidR="005966A5" w:rsidRPr="002A7004" w:rsidRDefault="005966A5" w:rsidP="002A7004">
      <w:pPr>
        <w:outlineLvl w:val="0"/>
        <w:rPr>
          <w:sz w:val="24"/>
          <w:szCs w:val="24"/>
        </w:rPr>
      </w:pPr>
      <w:r w:rsidRPr="002A7004">
        <w:rPr>
          <w:sz w:val="24"/>
          <w:szCs w:val="24"/>
        </w:rPr>
        <w:t>(Schriftführerin)</w:t>
      </w:r>
    </w:p>
    <w:p w14:paraId="0EE833D6" w14:textId="77777777" w:rsidR="005966A5" w:rsidRDefault="005966A5">
      <w:pPr>
        <w:rPr>
          <w:rFonts w:ascii="Times New Roman" w:hAnsi="Times New Roman" w:cs="Times New Roman"/>
          <w:sz w:val="16"/>
          <w:szCs w:val="16"/>
        </w:rPr>
      </w:pPr>
    </w:p>
    <w:p w14:paraId="3474F32A" w14:textId="77777777" w:rsidR="002A7004" w:rsidRDefault="002A7004">
      <w:pPr>
        <w:rPr>
          <w:rFonts w:ascii="Times New Roman" w:hAnsi="Times New Roman" w:cs="Times New Roman"/>
          <w:sz w:val="16"/>
          <w:szCs w:val="16"/>
        </w:rPr>
      </w:pPr>
    </w:p>
    <w:p w14:paraId="2F7EC500" w14:textId="63ECCFAE" w:rsidR="00D41736" w:rsidRDefault="002449D5">
      <w:r>
        <w:rPr>
          <w:rFonts w:ascii="Times New Roman" w:hAnsi="Times New Roman" w:cs="Times New Roman"/>
          <w:sz w:val="16"/>
          <w:szCs w:val="16"/>
        </w:rPr>
        <w:t>Kleinkaliber-Schützenverein Bohlingen e.V. ~ 78224 Singen/Bohlingen</w:t>
      </w:r>
      <w:r w:rsidR="00D417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F5B39D8" wp14:editId="69C719F6">
                <wp:simplePos x="0" y="0"/>
                <wp:positionH relativeFrom="page">
                  <wp:posOffset>219710</wp:posOffset>
                </wp:positionH>
                <wp:positionV relativeFrom="page">
                  <wp:posOffset>6912610</wp:posOffset>
                </wp:positionV>
                <wp:extent cx="17280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294556" id="Gerader Verbinde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7.3pt,544.3pt" to="30.9pt,5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" strokecolor="#4472c4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  <w:r w:rsidR="00D4173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63BF45F" wp14:editId="151A999C">
                <wp:simplePos x="0" y="0"/>
                <wp:positionH relativeFrom="page">
                  <wp:posOffset>219075</wp:posOffset>
                </wp:positionH>
                <wp:positionV relativeFrom="page">
                  <wp:posOffset>3564255</wp:posOffset>
                </wp:positionV>
                <wp:extent cx="172800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928E7F" id="Gerader Verbinde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7.25pt,280.65pt" to="30.8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" strokecolor="#4472c4 [3204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sectPr w:rsidR="00D41736" w:rsidSect="008B6C21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1531" w:right="1134" w:bottom="851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EC24F" w14:textId="77777777" w:rsidR="00855958" w:rsidRDefault="00855958" w:rsidP="00E1166F">
      <w:pPr>
        <w:spacing w:after="0" w:line="240" w:lineRule="auto"/>
      </w:pPr>
      <w:r>
        <w:separator/>
      </w:r>
    </w:p>
  </w:endnote>
  <w:endnote w:type="continuationSeparator" w:id="0">
    <w:p w14:paraId="5FB73D34" w14:textId="77777777" w:rsidR="00855958" w:rsidRDefault="00855958" w:rsidP="00E11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D88FF" w14:textId="77777777" w:rsidR="00411940" w:rsidRPr="002C110B" w:rsidRDefault="002C110B">
    <w:pPr>
      <w:pStyle w:val="Fuzeile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47F55FE7" wp14:editId="2B6D05A0">
          <wp:simplePos x="0" y="0"/>
          <wp:positionH relativeFrom="column">
            <wp:posOffset>5076190</wp:posOffset>
          </wp:positionH>
          <wp:positionV relativeFrom="paragraph">
            <wp:posOffset>61596</wp:posOffset>
          </wp:positionV>
          <wp:extent cx="1233170" cy="559472"/>
          <wp:effectExtent l="0" t="0" r="5080" b="0"/>
          <wp:wrapNone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8305" cy="566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2" w:history="1">
      <w:r w:rsidR="00411940" w:rsidRPr="002C110B">
        <w:rPr>
          <w:rStyle w:val="Hyperlink"/>
          <w:rFonts w:ascii="Times New Roman" w:hAnsi="Times New Roman" w:cs="Times New Roman"/>
          <w:color w:val="auto"/>
          <w:sz w:val="16"/>
          <w:szCs w:val="16"/>
        </w:rPr>
        <w:t>www.kk-schuetzenverein-bohlingen.de</w:t>
      </w:r>
    </w:hyperlink>
    <w:r w:rsidR="00411940" w:rsidRPr="002C110B">
      <w:rPr>
        <w:rFonts w:ascii="Times New Roman" w:hAnsi="Times New Roman" w:cs="Times New Roman"/>
        <w:sz w:val="16"/>
        <w:szCs w:val="16"/>
      </w:rPr>
      <w:br/>
      <w:t xml:space="preserve">1. Vorsitzender </w:t>
    </w:r>
    <w:r>
      <w:rPr>
        <w:rFonts w:ascii="Times New Roman" w:hAnsi="Times New Roman" w:cs="Times New Roman"/>
        <w:sz w:val="16"/>
        <w:szCs w:val="16"/>
      </w:rPr>
      <w:t>~</w:t>
    </w:r>
    <w:r w:rsidRPr="002C110B">
      <w:rPr>
        <w:rFonts w:ascii="Times New Roman" w:hAnsi="Times New Roman" w:cs="Times New Roman"/>
        <w:sz w:val="16"/>
        <w:szCs w:val="16"/>
      </w:rPr>
      <w:t xml:space="preserve"> Joachim Grässer 07731/5917813</w:t>
    </w:r>
    <w:r w:rsidRPr="002C110B">
      <w:rPr>
        <w:rFonts w:ascii="Times New Roman" w:hAnsi="Times New Roman" w:cs="Times New Roman"/>
        <w:sz w:val="16"/>
        <w:szCs w:val="16"/>
      </w:rPr>
      <w:br/>
      <w:t>Bankverbindung Sparkasse Hegau-Bodensee ~ IBAN DE 41 6925 0035 0003 0554 64 ~ B</w:t>
    </w:r>
    <w:r>
      <w:rPr>
        <w:rFonts w:ascii="Times New Roman" w:hAnsi="Times New Roman" w:cs="Times New Roman"/>
        <w:sz w:val="16"/>
        <w:szCs w:val="16"/>
      </w:rPr>
      <w:t>IC SOLADES1SNG</w:t>
    </w:r>
  </w:p>
  <w:p w14:paraId="5CAD6152" w14:textId="77777777" w:rsidR="00411940" w:rsidRPr="002C110B" w:rsidRDefault="004119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58513" w14:textId="77777777" w:rsidR="00855958" w:rsidRDefault="00855958" w:rsidP="00E1166F">
      <w:pPr>
        <w:spacing w:after="0" w:line="240" w:lineRule="auto"/>
      </w:pPr>
      <w:r>
        <w:separator/>
      </w:r>
    </w:p>
  </w:footnote>
  <w:footnote w:type="continuationSeparator" w:id="0">
    <w:p w14:paraId="37DF9DC3" w14:textId="77777777" w:rsidR="00855958" w:rsidRDefault="00855958" w:rsidP="00E11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1C0B6" w14:textId="77777777" w:rsidR="00E1166F" w:rsidRDefault="00000000">
    <w:pPr>
      <w:pStyle w:val="Kopfzeile"/>
    </w:pPr>
    <w:r>
      <w:rPr>
        <w:noProof/>
      </w:rPr>
      <w:pict w14:anchorId="35211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49110" o:spid="_x0000_s1026" type="#_x0000_t75" style="position:absolute;margin-left:0;margin-top:0;width:451.85pt;height:451.85pt;z-index:-251657216;mso-position-horizontal:center;mso-position-horizontal-relative:margin;mso-position-vertical:center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175F2" w14:textId="77777777" w:rsidR="00E1166F" w:rsidRDefault="00000000">
    <w:pPr>
      <w:pStyle w:val="Kopfzeile"/>
    </w:pPr>
    <w:r>
      <w:rPr>
        <w:noProof/>
      </w:rPr>
      <w:pict w14:anchorId="5188E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49111" o:spid="_x0000_s1027" type="#_x0000_t75" style="position:absolute;margin-left:176.35pt;margin-top:-201.75pt;width:451.85pt;height:451.85pt;z-index:-251656192;mso-position-horizontal-relative:margin;mso-position-vertical-relative:margin" o:allowincell="f">
          <v:imagedata r:id="rId1" o:title="wasserzeich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EA586" w14:textId="77777777" w:rsidR="00E1166F" w:rsidRPr="00E1166F" w:rsidRDefault="00280B21">
    <w:pPr>
      <w:pStyle w:val="Kopfzeile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1312" behindDoc="0" locked="0" layoutInCell="1" allowOverlap="1" wp14:anchorId="0B5DCC29" wp14:editId="286DF8DE">
          <wp:simplePos x="0" y="0"/>
          <wp:positionH relativeFrom="column">
            <wp:posOffset>4761866</wp:posOffset>
          </wp:positionH>
          <wp:positionV relativeFrom="paragraph">
            <wp:posOffset>-154940</wp:posOffset>
          </wp:positionV>
          <wp:extent cx="1153160" cy="1153160"/>
          <wp:effectExtent l="0" t="0" r="8890" b="889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16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sz w:val="44"/>
        <w:szCs w:val="44"/>
      </w:rPr>
      <w:pict w14:anchorId="1DF12A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49109" o:spid="_x0000_s1025" type="#_x0000_t75" style="position:absolute;margin-left:193.7pt;margin-top:-188.85pt;width:451.85pt;height:451.85pt;z-index:-251658240;mso-position-horizontal-relative:margin;mso-position-vertical-relative:margin" o:allowincell="f">
          <v:imagedata r:id="rId2" o:title="wasserzeichen" gain="19661f" blacklevel="22938f"/>
          <w10:wrap anchorx="margin" anchory="margin"/>
        </v:shape>
      </w:pict>
    </w:r>
    <w:r w:rsidR="00E1166F" w:rsidRPr="00280B21">
      <w:rPr>
        <w:rFonts w:ascii="Times New Roman" w:hAnsi="Times New Roman" w:cs="Times New Roman"/>
        <w:sz w:val="44"/>
        <w:szCs w:val="44"/>
      </w:rPr>
      <w:t>KK-Schützenverein Bohlingen e.V.</w:t>
    </w:r>
    <w:r>
      <w:rPr>
        <w:rFonts w:ascii="Times New Roman" w:hAnsi="Times New Roman" w:cs="Times New Roman"/>
        <w:sz w:val="44"/>
        <w:szCs w:val="44"/>
      </w:rPr>
      <w:br/>
    </w:r>
    <w:r>
      <w:rPr>
        <w:rFonts w:ascii="Times New Roman" w:hAnsi="Times New Roman" w:cs="Times New Roman"/>
        <w:sz w:val="20"/>
        <w:szCs w:val="20"/>
      </w:rPr>
      <w:t>Mitglied des Südbadischen Sportschützenverbandes, gegründet 1934</w:t>
    </w:r>
    <w:r w:rsidR="00E1166F">
      <w:rPr>
        <w:rFonts w:ascii="Times New Roman" w:hAnsi="Times New Roman" w:cs="Times New Roman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F0919"/>
    <w:multiLevelType w:val="singleLevel"/>
    <w:tmpl w:val="D1C6360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 w16cid:durableId="94130231">
    <w:abstractNumId w:val="0"/>
  </w:num>
  <w:num w:numId="2" w16cid:durableId="194669272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03488752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6790760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 w16cid:durableId="145995113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 w16cid:durableId="22973233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 w16cid:durableId="34984173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 w16cid:durableId="1563178004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sz w:val="26"/>
          <w:szCs w:val="2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A5"/>
    <w:rsid w:val="00025DDF"/>
    <w:rsid w:val="0007496D"/>
    <w:rsid w:val="000E52CB"/>
    <w:rsid w:val="00187E0E"/>
    <w:rsid w:val="002449D5"/>
    <w:rsid w:val="00280B21"/>
    <w:rsid w:val="002A7004"/>
    <w:rsid w:val="002C110B"/>
    <w:rsid w:val="00411940"/>
    <w:rsid w:val="00421D02"/>
    <w:rsid w:val="00466EB5"/>
    <w:rsid w:val="0046747F"/>
    <w:rsid w:val="00493CDE"/>
    <w:rsid w:val="0057551B"/>
    <w:rsid w:val="005966A5"/>
    <w:rsid w:val="006618C9"/>
    <w:rsid w:val="00675AD1"/>
    <w:rsid w:val="006B1AE0"/>
    <w:rsid w:val="007135E0"/>
    <w:rsid w:val="00756E6A"/>
    <w:rsid w:val="007752F6"/>
    <w:rsid w:val="00833401"/>
    <w:rsid w:val="00855958"/>
    <w:rsid w:val="008B6C21"/>
    <w:rsid w:val="00946D8F"/>
    <w:rsid w:val="0096211A"/>
    <w:rsid w:val="009A25E7"/>
    <w:rsid w:val="00A522DF"/>
    <w:rsid w:val="00BD5362"/>
    <w:rsid w:val="00CF5CEA"/>
    <w:rsid w:val="00D41736"/>
    <w:rsid w:val="00E1166F"/>
    <w:rsid w:val="00EA33AE"/>
    <w:rsid w:val="00FA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BFFB97"/>
  <w15:chartTrackingRefBased/>
  <w15:docId w15:val="{0A1C3321-570A-47EB-8668-768DE745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1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166F"/>
  </w:style>
  <w:style w:type="paragraph" w:styleId="Fuzeile">
    <w:name w:val="footer"/>
    <w:basedOn w:val="Standard"/>
    <w:link w:val="FuzeileZchn"/>
    <w:uiPriority w:val="99"/>
    <w:unhideWhenUsed/>
    <w:rsid w:val="00E11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166F"/>
  </w:style>
  <w:style w:type="table" w:styleId="Tabellenraster">
    <w:name w:val="Table Grid"/>
    <w:basedOn w:val="NormaleTabelle"/>
    <w:uiPriority w:val="39"/>
    <w:rsid w:val="00D41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1194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11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k-schuetzenverein-bohlingen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nzi\AppData\Local\Microsoft\Windows\INetCache\Content.Outlook\YL1ZX211\Briefpapier%20KKSV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 KKSV.dotx</Template>
  <TotalTime>0</TotalTime>
  <Pages>1</Pages>
  <Words>92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Michelmann</dc:creator>
  <cp:keywords/>
  <dc:description/>
  <cp:lastModifiedBy>Joachim Grässer</cp:lastModifiedBy>
  <cp:revision>2</cp:revision>
  <cp:lastPrinted>2024-02-19T18:20:00Z</cp:lastPrinted>
  <dcterms:created xsi:type="dcterms:W3CDTF">2025-02-21T18:05:00Z</dcterms:created>
  <dcterms:modified xsi:type="dcterms:W3CDTF">2025-02-21T18:05:00Z</dcterms:modified>
</cp:coreProperties>
</file>